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5EC8811E" w14:textId="77777777">
        <w:trPr>
          <w:trHeight w:hRule="exact" w:val="14400"/>
          <w:jc w:val="center"/>
        </w:trPr>
        <w:tc>
          <w:tcPr>
            <w:tcW w:w="7200" w:type="dxa"/>
          </w:tcPr>
          <w:p w14:paraId="12EE4186" w14:textId="5F2EFB11" w:rsidR="0097494D" w:rsidRDefault="00FF5CAD" w:rsidP="0060573B">
            <w:pPr>
              <w:rPr>
                <w:rFonts w:ascii="Californian FB" w:hAnsi="Californian FB"/>
                <w:b/>
                <w:sz w:val="44"/>
                <w:szCs w:val="44"/>
              </w:rPr>
            </w:pPr>
            <w:r>
              <w:rPr>
                <w:rFonts w:ascii="Californian FB" w:hAnsi="Californian FB"/>
                <w:b/>
                <w:sz w:val="44"/>
                <w:szCs w:val="44"/>
              </w:rPr>
              <w:t>BREAKING DOWN THE STIGMA IN SUBSTANCE USE &amp; ADDICTION: A COMMUNITY APPROACH TO SAVING LIVES</w:t>
            </w:r>
          </w:p>
          <w:p w14:paraId="33E58672" w14:textId="2BAD9676" w:rsidR="00FF5CAD" w:rsidRDefault="00FF5CAD" w:rsidP="0060573B">
            <w:pP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The overdose crisis has affected many of us across B.C.  </w:t>
            </w:r>
            <w:r w:rsidR="0060573B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Driven by an increasingly toxic drug supply contaminated by </w:t>
            </w:r>
            <w:r w:rsidR="008F5152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>Fentanyl</w:t>
            </w:r>
            <w:r w:rsidR="0060573B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 and other contaminants, we have lost over 1000 lives since 2016 and it is only increasing. O</w:t>
            </w: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>ur</w:t>
            </w:r>
            <w:r w:rsidR="0060573B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 very own</w:t>
            </w: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 community has lost loved ones</w:t>
            </w:r>
            <w:r w:rsidR="0060573B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 a</w:t>
            </w:r>
            <w:r w:rsidR="008F5152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nd if we don’t change our current approach, we will only see this number grow. </w:t>
            </w:r>
          </w:p>
          <w:p w14:paraId="622F1389" w14:textId="3616B2A7" w:rsidR="0097494D" w:rsidRDefault="0097494D" w:rsidP="0060573B">
            <w:pP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In this webinar, </w:t>
            </w:r>
            <w:r w:rsidR="008F5152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>we’ll</w:t>
            </w: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 present information </w:t>
            </w:r>
            <w:r w:rsidR="00FF5CAD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on how we as a community can help break the stigma attached to substance use an addiction through education, harm reduction, </w:t>
            </w:r>
            <w:r w:rsidR="000E51B5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and connecting with our kids.  </w:t>
            </w:r>
            <w:r w:rsidR="008F5152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No age is too early to start this important conversation.  </w:t>
            </w:r>
            <w:r w:rsidR="000E51B5"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You will learn current information on the overdose crisis, learn how Delta Police are responding to the crisis and how you can start the preventative conversation with your loved ones. </w:t>
            </w:r>
            <w:r>
              <w:rPr>
                <w:rFonts w:ascii="Helvetica" w:hAnsi="Helvetica"/>
                <w:color w:val="232333"/>
                <w:sz w:val="21"/>
                <w:szCs w:val="21"/>
              </w:rPr>
              <w:br/>
            </w:r>
          </w:p>
          <w:p w14:paraId="57AFEFFE" w14:textId="1D2901F0" w:rsidR="00631534" w:rsidRDefault="00090066" w:rsidP="0060573B">
            <w:pP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noProof/>
                <w:color w:val="232333"/>
                <w:sz w:val="21"/>
                <w:szCs w:val="21"/>
                <w:shd w:val="clear" w:color="auto" w:fill="FFFFFF"/>
              </w:rPr>
              <w:drawing>
                <wp:inline distT="0" distB="0" distL="0" distR="0" wp14:anchorId="1B35AF3E" wp14:editId="4A3ECACA">
                  <wp:extent cx="1065402" cy="822037"/>
                  <wp:effectExtent l="0" t="0" r="190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09" cy="89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71C3">
              <w:rPr>
                <w:rFonts w:ascii="Helvetica" w:hAnsi="Helvetica"/>
                <w:noProof/>
                <w:color w:val="232333"/>
                <w:sz w:val="21"/>
                <w:szCs w:val="21"/>
                <w:shd w:val="clear" w:color="auto" w:fill="FFFFFF"/>
              </w:rPr>
              <w:drawing>
                <wp:inline distT="0" distB="0" distL="0" distR="0" wp14:anchorId="290E0D3F" wp14:editId="7475B29B">
                  <wp:extent cx="1019290" cy="807221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51" cy="85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1534">
              <w:rPr>
                <w:rFonts w:ascii="Helvetica" w:hAnsi="Helvetica"/>
                <w:noProof/>
                <w:color w:val="232333"/>
                <w:sz w:val="21"/>
                <w:szCs w:val="21"/>
                <w:shd w:val="clear" w:color="auto" w:fill="FFFFFF"/>
              </w:rPr>
              <w:drawing>
                <wp:inline distT="0" distB="0" distL="0" distR="0" wp14:anchorId="36048244" wp14:editId="530E8DD3">
                  <wp:extent cx="738390" cy="81735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58" cy="85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1534">
              <w:rPr>
                <w:rFonts w:ascii="Helvetica" w:hAnsi="Helvetica"/>
                <w:noProof/>
                <w:color w:val="232333"/>
                <w:sz w:val="21"/>
                <w:szCs w:val="21"/>
                <w:shd w:val="clear" w:color="auto" w:fill="FFFFFF"/>
              </w:rPr>
              <w:drawing>
                <wp:inline distT="0" distB="0" distL="0" distR="0" wp14:anchorId="493C09FC" wp14:editId="475F1439">
                  <wp:extent cx="596802" cy="794328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14" cy="83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F3358" w14:textId="3DC207BF" w:rsidR="000E51B5" w:rsidRDefault="000E51B5" w:rsidP="0060573B">
            <w:pP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Panel: </w:t>
            </w:r>
          </w:p>
          <w:p w14:paraId="1E1D326A" w14:textId="752CFDC4" w:rsidR="0060573B" w:rsidRDefault="00466C74" w:rsidP="0060573B">
            <w:pP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Guy </w:t>
            </w:r>
            <w:proofErr w:type="spellStart"/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>Felicella</w:t>
            </w:r>
            <w:proofErr w:type="spellEnd"/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 – Harm Reduction Expert &amp; Advocat</w:t>
            </w: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>e</w:t>
            </w:r>
          </w:p>
          <w:p w14:paraId="7D88DED6" w14:textId="23D9000B" w:rsidR="0060573B" w:rsidRDefault="0060573B" w:rsidP="0060573B">
            <w:pP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>Ryan Hall – Inspector – Delta Police Department</w:t>
            </w:r>
          </w:p>
          <w:p w14:paraId="56E37A84" w14:textId="7CF78BA8" w:rsidR="00466C74" w:rsidRDefault="00466C74" w:rsidP="0060573B">
            <w:pP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 xml:space="preserve">Joanna </w:t>
            </w:r>
            <w:proofErr w:type="spellStart"/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>Angelidis</w:t>
            </w:r>
            <w:proofErr w:type="spellEnd"/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>, Director Learning Services – Inclusive Learning - Delta School District</w:t>
            </w:r>
          </w:p>
          <w:p w14:paraId="37A8CB07" w14:textId="77777777" w:rsidR="00466C74" w:rsidRDefault="0060573B" w:rsidP="0060573B">
            <w:pP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>Kirsten Hermanson – Manager Prevention &amp; School Wellness –</w:t>
            </w:r>
          </w:p>
          <w:p w14:paraId="765D63D2" w14:textId="3FB5AC89" w:rsidR="0097494D" w:rsidRDefault="0060573B" w:rsidP="0060573B">
            <w:pP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232333"/>
                <w:sz w:val="21"/>
                <w:szCs w:val="21"/>
                <w:shd w:val="clear" w:color="auto" w:fill="FFFFFF"/>
              </w:rPr>
              <w:t>Delta School District</w:t>
            </w:r>
          </w:p>
          <w:p w14:paraId="51C29F38" w14:textId="453F3E2A" w:rsidR="0097494D" w:rsidRPr="00631534" w:rsidRDefault="0097494D" w:rsidP="0060573B">
            <w:pPr>
              <w:rPr>
                <w:rFonts w:ascii="Bodoni MT" w:hAnsi="Bodoni MT"/>
                <w:b/>
              </w:rPr>
            </w:pPr>
            <w:r w:rsidRPr="00631534">
              <w:rPr>
                <w:rFonts w:ascii="Bodoni MT" w:hAnsi="Bodoni MT"/>
                <w:b/>
              </w:rPr>
              <w:t>T</w:t>
            </w:r>
            <w:r w:rsidR="0060573B" w:rsidRPr="00631534">
              <w:rPr>
                <w:rFonts w:ascii="Bodoni MT" w:hAnsi="Bodoni MT"/>
                <w:b/>
              </w:rPr>
              <w:t>UESDAY DECEMBER 15</w:t>
            </w:r>
            <w:r w:rsidR="006A1E1C" w:rsidRPr="00631534">
              <w:rPr>
                <w:rFonts w:ascii="Bodoni MT" w:hAnsi="Bodoni MT"/>
                <w:b/>
                <w:vertAlign w:val="superscript"/>
              </w:rPr>
              <w:t>TH</w:t>
            </w:r>
            <w:r w:rsidR="006A1E1C" w:rsidRPr="00631534">
              <w:rPr>
                <w:rFonts w:ascii="Bodoni MT" w:hAnsi="Bodoni MT"/>
                <w:b/>
              </w:rPr>
              <w:t xml:space="preserve"> AT 6:30</w:t>
            </w:r>
            <w:r w:rsidRPr="00631534">
              <w:rPr>
                <w:rFonts w:ascii="Bodoni MT" w:hAnsi="Bodoni MT"/>
                <w:b/>
              </w:rPr>
              <w:t xml:space="preserve"> PM VIA ZOOM</w:t>
            </w:r>
          </w:p>
          <w:p w14:paraId="38F32FE4" w14:textId="52B6E20B" w:rsidR="008F5152" w:rsidRPr="00631534" w:rsidRDefault="00C22A14" w:rsidP="008F5152">
            <w:pPr>
              <w:rPr>
                <w:rFonts w:ascii="Bodoni MT" w:hAnsi="Bodoni MT"/>
                <w:b/>
              </w:rPr>
            </w:pPr>
            <w:r w:rsidRPr="00631534">
              <w:rPr>
                <w:rFonts w:ascii="Bodoni MT" w:hAnsi="Bodoni MT"/>
                <w:b/>
              </w:rPr>
              <w:t>REGISTRATION LINK BELOW:</w:t>
            </w:r>
          </w:p>
          <w:p w14:paraId="7A1F2524" w14:textId="3BBFFDD9" w:rsidR="008F5152" w:rsidRPr="00631534" w:rsidRDefault="008F5152" w:rsidP="008F5152">
            <w:pPr>
              <w:rPr>
                <w:rFonts w:ascii="Bodoni MT" w:hAnsi="Bodoni MT"/>
                <w:b/>
              </w:rPr>
            </w:pPr>
            <w:r w:rsidRPr="00631534">
              <w:rPr>
                <w:rFonts w:ascii="Bodoni MT" w:hAnsi="Bodoni MT"/>
                <w:b/>
              </w:rPr>
              <w:t>Register in advance for this workshop:</w:t>
            </w:r>
          </w:p>
          <w:p w14:paraId="28CE2B37" w14:textId="4F7A35B0" w:rsidR="008F5152" w:rsidRPr="00631534" w:rsidRDefault="008F5152" w:rsidP="008F5152">
            <w:pPr>
              <w:rPr>
                <w:rFonts w:ascii="Bodoni MT" w:hAnsi="Bodoni MT"/>
                <w:b/>
              </w:rPr>
            </w:pPr>
            <w:r w:rsidRPr="00631534">
              <w:rPr>
                <w:rFonts w:ascii="Bodoni MT" w:hAnsi="Bodoni MT"/>
                <w:b/>
              </w:rPr>
              <w:t xml:space="preserve">https://ca01web.zoom.us/meeting/register/u5YlcuiqpzovH9Qq_9B_NpKC_2cWywPTMrty </w:t>
            </w:r>
          </w:p>
          <w:p w14:paraId="2D831835" w14:textId="085CB10E" w:rsidR="008F5152" w:rsidRPr="00631534" w:rsidRDefault="008F5152" w:rsidP="008F5152">
            <w:pPr>
              <w:rPr>
                <w:rFonts w:ascii="Bodoni MT" w:hAnsi="Bodoni MT"/>
                <w:b/>
              </w:rPr>
            </w:pPr>
            <w:r w:rsidRPr="00631534">
              <w:rPr>
                <w:rFonts w:ascii="Bodoni MT" w:hAnsi="Bodoni MT"/>
                <w:b/>
              </w:rPr>
              <w:t>After registering, you will receive a confirmation email containing information about joining the meeting.</w:t>
            </w:r>
          </w:p>
          <w:p w14:paraId="1AE3174E" w14:textId="77777777" w:rsidR="0097494D" w:rsidRDefault="0097494D" w:rsidP="0060573B">
            <w:pPr>
              <w:rPr>
                <w:rFonts w:ascii="Bodoni MT" w:hAnsi="Bodoni MT"/>
                <w:b/>
                <w:sz w:val="28"/>
                <w:szCs w:val="28"/>
              </w:rPr>
            </w:pPr>
          </w:p>
          <w:p w14:paraId="7E80897A" w14:textId="10E47354" w:rsidR="00FD4FB0" w:rsidRPr="0097494D" w:rsidRDefault="00FD4FB0" w:rsidP="0060573B">
            <w:pPr>
              <w:rPr>
                <w:rFonts w:ascii="Bodoni MT" w:hAnsi="Bodoni MT"/>
                <w:b/>
                <w:sz w:val="28"/>
                <w:szCs w:val="28"/>
              </w:rPr>
            </w:pPr>
          </w:p>
        </w:tc>
        <w:tc>
          <w:tcPr>
            <w:tcW w:w="144" w:type="dxa"/>
          </w:tcPr>
          <w:p w14:paraId="242715D7" w14:textId="77777777" w:rsidR="00A6408A" w:rsidRDefault="00A6408A" w:rsidP="0060573B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14:paraId="5B09396E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14:paraId="059CEEF1" w14:textId="708747B3" w:rsidR="000D765D" w:rsidRDefault="000D765D" w:rsidP="0060573B">
                  <w:pPr>
                    <w:pStyle w:val="Heading2"/>
                    <w:jc w:val="left"/>
                  </w:pPr>
                  <w:r>
                    <w:t>PRESENTED BY:</w:t>
                  </w:r>
                </w:p>
                <w:p w14:paraId="4D083A49" w14:textId="3968D415" w:rsidR="000D765D" w:rsidRDefault="000D765D" w:rsidP="0060573B">
                  <w:pPr>
                    <w:pStyle w:val="Heading2"/>
                    <w:jc w:val="left"/>
                  </w:pPr>
                  <w:r>
                    <w:t xml:space="preserve">                  </w:t>
                  </w:r>
                </w:p>
                <w:p w14:paraId="0A7DB126" w14:textId="4FF57230" w:rsidR="00A6408A" w:rsidRDefault="000D765D" w:rsidP="0060573B">
                  <w:pPr>
                    <w:pStyle w:val="Heading2"/>
                    <w:jc w:val="left"/>
                  </w:pPr>
                  <w:r w:rsidRPr="000D765D">
                    <w:rPr>
                      <w:noProof/>
                      <w:lang w:val="en-CA" w:eastAsia="en-CA"/>
                    </w:rPr>
                    <w:drawing>
                      <wp:inline distT="0" distB="0" distL="0" distR="0" wp14:anchorId="162A68C4" wp14:editId="7401EC0F">
                        <wp:extent cx="1828800" cy="115633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156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01C2B1" w14:textId="77777777" w:rsidR="00A6408A" w:rsidRDefault="00A6408A" w:rsidP="0060573B">
                  <w:pPr>
                    <w:pStyle w:val="Line"/>
                    <w:jc w:val="left"/>
                  </w:pPr>
                </w:p>
                <w:p w14:paraId="18872C83" w14:textId="22B0B479" w:rsidR="00C8237B" w:rsidRDefault="00F37C06" w:rsidP="0060573B">
                  <w:pPr>
                    <w:pStyle w:val="Heading2"/>
                  </w:pPr>
                  <w:r>
                    <w:t xml:space="preserve">a </w:t>
                  </w:r>
                  <w:r w:rsidRPr="007C2DE6">
                    <w:t>free</w:t>
                  </w:r>
                </w:p>
                <w:p w14:paraId="4596C981" w14:textId="700839BB" w:rsidR="00A6408A" w:rsidRDefault="00F37C06" w:rsidP="0060573B">
                  <w:pPr>
                    <w:pStyle w:val="Heading2"/>
                  </w:pPr>
                  <w:r>
                    <w:t>education serie</w:t>
                  </w:r>
                  <w:r w:rsidR="00505AF4">
                    <w:t>s</w:t>
                  </w:r>
                </w:p>
                <w:p w14:paraId="2C1E936A" w14:textId="2A970C94" w:rsidR="00A6408A" w:rsidRDefault="0060573B" w:rsidP="0060573B">
                  <w:pPr>
                    <w:pStyle w:val="Heading2"/>
                  </w:pPr>
                  <w:r>
                    <w:t>FOR the DELTA COMMUNITY</w:t>
                  </w:r>
                </w:p>
                <w:p w14:paraId="0E2AA185" w14:textId="77777777" w:rsidR="00FD4FB0" w:rsidRPr="00FD4FB0" w:rsidRDefault="00FD4FB0" w:rsidP="0060573B">
                  <w:pPr>
                    <w:pStyle w:val="Line"/>
                  </w:pPr>
                </w:p>
                <w:p w14:paraId="2774EE0D" w14:textId="16CE10D4" w:rsidR="00FD4FB0" w:rsidRPr="00FD4FB0" w:rsidRDefault="00FD4FB0" w:rsidP="0060573B">
                  <w:pPr>
                    <w:pStyle w:val="Line"/>
                  </w:pPr>
                  <w:r>
                    <w:t>Nov</w:t>
                  </w:r>
                </w:p>
                <w:p w14:paraId="1CF5C493" w14:textId="0BBC40C3" w:rsidR="00FD4FB0" w:rsidRPr="00FD4FB0" w:rsidRDefault="00FD4FB0" w:rsidP="0060573B">
                  <w:pPr>
                    <w:pStyle w:val="Line"/>
                  </w:pPr>
                  <w:r>
                    <w:t>BN</w:t>
                  </w:r>
                </w:p>
                <w:p w14:paraId="3200531B" w14:textId="77777777" w:rsidR="00A6408A" w:rsidRDefault="00A6408A" w:rsidP="0060573B">
                  <w:pPr>
                    <w:pStyle w:val="Line"/>
                    <w:jc w:val="left"/>
                  </w:pPr>
                </w:p>
                <w:p w14:paraId="04722CBC" w14:textId="692C26C6" w:rsidR="00A6408A" w:rsidRDefault="00AF29D2" w:rsidP="0060573B">
                  <w:pPr>
                    <w:pStyle w:val="Heading2"/>
                  </w:pPr>
                  <w:r>
                    <w:t>spac</w:t>
                  </w:r>
                  <w:r w:rsidR="0060573B">
                    <w:t>e is limited</w:t>
                  </w:r>
                </w:p>
                <w:p w14:paraId="5180F379" w14:textId="4193B9AD" w:rsidR="00FD4FB0" w:rsidRPr="00FD4FB0" w:rsidRDefault="00FD4FB0" w:rsidP="0060573B">
                  <w:pPr>
                    <w:pStyle w:val="Line"/>
                    <w:jc w:val="left"/>
                  </w:pPr>
                  <w:r>
                    <w:t>No</w:t>
                  </w:r>
                </w:p>
              </w:tc>
            </w:tr>
            <w:tr w:rsidR="00A6408A" w14:paraId="203CE6B7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0BED0DF3" w14:textId="77777777" w:rsidR="00A6408A" w:rsidRDefault="00A6408A" w:rsidP="0060573B"/>
              </w:tc>
            </w:tr>
            <w:tr w:rsidR="00A6408A" w14:paraId="2541EA2E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77500D" w:themeFill="accent1" w:themeFillShade="80"/>
                </w:tcPr>
                <w:p w14:paraId="5B6BC03D" w14:textId="77777777" w:rsidR="00F37C06" w:rsidRDefault="00F37C06" w:rsidP="0060573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eneva" w:hAnsi="Geneva" w:cs="Geneva"/>
                      <w:color w:val="000000"/>
                      <w:sz w:val="36"/>
                      <w:szCs w:val="36"/>
                    </w:rPr>
                  </w:pPr>
                </w:p>
                <w:p w14:paraId="4AB5F08F" w14:textId="1BD3B348" w:rsidR="00505AF4" w:rsidRDefault="00524CAA" w:rsidP="0060573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b/>
                      <w:color w:val="000000"/>
                      <w:sz w:val="28"/>
                      <w:szCs w:val="28"/>
                    </w:rPr>
                  </w:pPr>
                  <w:r w:rsidRPr="00524CAA">
                    <w:rPr>
                      <w:rFonts w:cs="Geneva"/>
                      <w:b/>
                      <w:color w:val="000000"/>
                      <w:sz w:val="28"/>
                      <w:szCs w:val="28"/>
                    </w:rPr>
                    <w:t xml:space="preserve">Email questions </w:t>
                  </w:r>
                  <w:r w:rsidR="00692888">
                    <w:rPr>
                      <w:rFonts w:cs="Geneva"/>
                      <w:b/>
                      <w:color w:val="000000"/>
                      <w:sz w:val="28"/>
                      <w:szCs w:val="28"/>
                    </w:rPr>
                    <w:t xml:space="preserve">for </w:t>
                  </w:r>
                  <w:r w:rsidR="0060573B">
                    <w:rPr>
                      <w:rFonts w:cs="Geneva"/>
                      <w:b/>
                      <w:color w:val="000000"/>
                      <w:sz w:val="28"/>
                      <w:szCs w:val="28"/>
                    </w:rPr>
                    <w:t xml:space="preserve">the panel </w:t>
                  </w:r>
                  <w:r w:rsidR="00505AF4">
                    <w:rPr>
                      <w:rFonts w:cs="Geneva"/>
                      <w:b/>
                      <w:color w:val="000000"/>
                      <w:sz w:val="28"/>
                      <w:szCs w:val="28"/>
                    </w:rPr>
                    <w:t xml:space="preserve">ahead of time </w:t>
                  </w:r>
                  <w:r w:rsidRPr="00524CAA">
                    <w:rPr>
                      <w:rFonts w:cs="Geneva"/>
                      <w:b/>
                      <w:color w:val="000000"/>
                      <w:sz w:val="28"/>
                      <w:szCs w:val="28"/>
                    </w:rPr>
                    <w:t xml:space="preserve">to: </w:t>
                  </w:r>
                </w:p>
                <w:p w14:paraId="40DA7ADC" w14:textId="5B701745" w:rsidR="00524CAA" w:rsidRPr="00524CAA" w:rsidRDefault="00524CAA" w:rsidP="0060573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b/>
                      <w:color w:val="000000"/>
                      <w:sz w:val="28"/>
                      <w:szCs w:val="28"/>
                    </w:rPr>
                  </w:pPr>
                  <w:r w:rsidRPr="00524CAA">
                    <w:rPr>
                      <w:rFonts w:cs="Geneva"/>
                      <w:b/>
                      <w:color w:val="000000"/>
                      <w:sz w:val="28"/>
                      <w:szCs w:val="28"/>
                    </w:rPr>
                    <w:t>Kirsten Hermanson, Manager –</w:t>
                  </w:r>
                  <w:r w:rsidR="00692888">
                    <w:rPr>
                      <w:rFonts w:cs="Geneva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524CAA">
                    <w:rPr>
                      <w:rFonts w:cs="Geneva"/>
                      <w:b/>
                      <w:color w:val="000000"/>
                      <w:sz w:val="28"/>
                      <w:szCs w:val="28"/>
                    </w:rPr>
                    <w:t>Prevention and School Wellness</w:t>
                  </w:r>
                  <w:r w:rsidRPr="00524CAA">
                    <w:rPr>
                      <w:rFonts w:cs="Geneva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14:paraId="18A82CC1" w14:textId="77777777" w:rsidR="00524CAA" w:rsidRDefault="00524CAA" w:rsidP="0060573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eneva" w:hAnsi="Geneva" w:cs="Geneva"/>
                      <w:color w:val="000000"/>
                      <w:sz w:val="24"/>
                      <w:szCs w:val="24"/>
                    </w:rPr>
                  </w:pPr>
                </w:p>
                <w:p w14:paraId="06C9B1FF" w14:textId="77777777" w:rsidR="00524CAA" w:rsidRPr="00524CAA" w:rsidRDefault="00524CAA" w:rsidP="0060573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color w:val="000000"/>
                      <w:sz w:val="22"/>
                      <w:szCs w:val="22"/>
                    </w:rPr>
                  </w:pPr>
                  <w:r w:rsidRPr="00524CAA">
                    <w:rPr>
                      <w:rFonts w:ascii="Geneva" w:hAnsi="Geneva" w:cs="Geneva"/>
                      <w:color w:val="000000"/>
                      <w:sz w:val="22"/>
                      <w:szCs w:val="22"/>
                    </w:rPr>
                    <w:t>khermanson@deltasd.bc.ca</w:t>
                  </w:r>
                </w:p>
                <w:p w14:paraId="02BE3ADD" w14:textId="77777777" w:rsidR="00524CAA" w:rsidRDefault="00524CAA" w:rsidP="0060573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b/>
                      <w:color w:val="000000"/>
                      <w:sz w:val="36"/>
                      <w:szCs w:val="36"/>
                    </w:rPr>
                  </w:pPr>
                </w:p>
                <w:p w14:paraId="56E4DEBD" w14:textId="77777777" w:rsidR="00A6408A" w:rsidRDefault="00A6408A" w:rsidP="0060573B">
                  <w:pPr>
                    <w:pStyle w:val="ContactInfo"/>
                    <w:jc w:val="left"/>
                  </w:pPr>
                </w:p>
              </w:tc>
            </w:tr>
          </w:tbl>
          <w:p w14:paraId="6CC1B84E" w14:textId="77777777" w:rsidR="00A6408A" w:rsidRDefault="00A6408A" w:rsidP="0060573B"/>
        </w:tc>
      </w:tr>
    </w:tbl>
    <w:p w14:paraId="4D0E549C" w14:textId="17B55FC5" w:rsidR="00A6408A" w:rsidRDefault="00A6408A" w:rsidP="0060573B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doni MT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Geneva">
    <w:altName w:val="﷽﷽﷽﷽﷽﷽﷽"/>
    <w:panose1 w:val="020B0503030404040204"/>
    <w:charset w:val="00"/>
    <w:family w:val="swiss"/>
    <w:pitch w:val="variable"/>
    <w:sig w:usb0="E00002FF" w:usb1="5200205F" w:usb2="00A0C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C06"/>
    <w:rsid w:val="0005271A"/>
    <w:rsid w:val="00090066"/>
    <w:rsid w:val="000D765D"/>
    <w:rsid w:val="000E51B5"/>
    <w:rsid w:val="00413F65"/>
    <w:rsid w:val="00466C74"/>
    <w:rsid w:val="00505AF4"/>
    <w:rsid w:val="00524CAA"/>
    <w:rsid w:val="0060573B"/>
    <w:rsid w:val="00631534"/>
    <w:rsid w:val="00692888"/>
    <w:rsid w:val="006A1E1C"/>
    <w:rsid w:val="007C2DE6"/>
    <w:rsid w:val="00805DCD"/>
    <w:rsid w:val="0086759B"/>
    <w:rsid w:val="008F5152"/>
    <w:rsid w:val="0097494D"/>
    <w:rsid w:val="00983653"/>
    <w:rsid w:val="009C1DC6"/>
    <w:rsid w:val="009F426F"/>
    <w:rsid w:val="00A6408A"/>
    <w:rsid w:val="00AF29D2"/>
    <w:rsid w:val="00BB4C19"/>
    <w:rsid w:val="00BF10B5"/>
    <w:rsid w:val="00C22A14"/>
    <w:rsid w:val="00C8237B"/>
    <w:rsid w:val="00C871C3"/>
    <w:rsid w:val="00CD0AD5"/>
    <w:rsid w:val="00D06AD3"/>
    <w:rsid w:val="00E87F65"/>
    <w:rsid w:val="00EB423F"/>
    <w:rsid w:val="00F37C06"/>
    <w:rsid w:val="00FB3B7D"/>
    <w:rsid w:val="00FD4FB0"/>
    <w:rsid w:val="00FF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87D507"/>
  <w15:chartTrackingRefBased/>
  <w15:docId w15:val="{BB3ABD36-62FE-42CC-9900-F1BF09AE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B3B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CA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B3B7D"/>
    <w:rPr>
      <w:rFonts w:ascii="Arial" w:eastAsia="Times New Roman" w:hAnsi="Arial" w:cs="Arial"/>
      <w:vanish/>
      <w:color w:val="auto"/>
      <w:sz w:val="16"/>
      <w:szCs w:val="16"/>
      <w:lang w:val="en-CA" w:eastAsia="en-US"/>
    </w:rPr>
  </w:style>
  <w:style w:type="character" w:styleId="Strong">
    <w:name w:val="Strong"/>
    <w:basedOn w:val="DefaultParagraphFont"/>
    <w:uiPriority w:val="22"/>
    <w:qFormat/>
    <w:rsid w:val="00FB3B7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B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FB3B7D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B3B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CA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B3B7D"/>
    <w:rPr>
      <w:rFonts w:ascii="Arial" w:eastAsia="Times New Roman" w:hAnsi="Arial" w:cs="Arial"/>
      <w:vanish/>
      <w:color w:val="auto"/>
      <w:sz w:val="16"/>
      <w:szCs w:val="16"/>
      <w:lang w:val="en-CA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423F"/>
    <w:rPr>
      <w:color w:val="0E7EB1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57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84284">
          <w:marLeft w:val="0"/>
          <w:marRight w:val="0"/>
          <w:marTop w:val="720"/>
          <w:marBottom w:val="480"/>
          <w:divBdr>
            <w:top w:val="none" w:sz="0" w:space="0" w:color="auto"/>
            <w:left w:val="none" w:sz="0" w:space="0" w:color="auto"/>
            <w:bottom w:val="single" w:sz="2" w:space="0" w:color="EEEEEE"/>
            <w:right w:val="none" w:sz="0" w:space="0" w:color="auto"/>
          </w:divBdr>
        </w:div>
        <w:div w:id="800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2111">
              <w:marLeft w:val="30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6889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853294">
              <w:marLeft w:val="30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7960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67912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00139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415859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C:\Users\9415859\AppData\Roaming\Microsoft\Templates\Seasonal event flyer (spring).dotx</Template>
  <TotalTime>21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Jones</dc:creator>
  <cp:keywords/>
  <dc:description/>
  <cp:lastModifiedBy>Microsoft Office User</cp:lastModifiedBy>
  <cp:revision>4</cp:revision>
  <cp:lastPrinted>2012-12-25T21:02:00Z</cp:lastPrinted>
  <dcterms:created xsi:type="dcterms:W3CDTF">2020-12-04T00:53:00Z</dcterms:created>
  <dcterms:modified xsi:type="dcterms:W3CDTF">2020-12-07T17:33:00Z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